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DC49779" w14:textId="58C41F8D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7C01BC8A" w:rsidR="003E2032" w:rsidRPr="00536A81" w:rsidRDefault="00117AC4" w:rsidP="00536A81">
                            <w:pPr>
                              <w:jc w:val="center"/>
                            </w:pPr>
                            <w:r>
                              <w:t>434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7C01BC8A" w:rsidR="003E2032" w:rsidRPr="00536A81" w:rsidRDefault="00117AC4" w:rsidP="00536A81">
                      <w:pPr>
                        <w:jc w:val="center"/>
                      </w:pPr>
                      <w:r>
                        <w:t>434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335E21C4" w:rsidR="003E2032" w:rsidRPr="00C06726" w:rsidRDefault="00117AC4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335E21C4" w:rsidR="003E2032" w:rsidRPr="00C06726" w:rsidRDefault="00117AC4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7834CF">
        <w:rPr>
          <w:rFonts w:ascii="Times New Roman" w:hAnsi="Times New Roman" w:cs="Times New Roman"/>
          <w:noProof/>
          <w:sz w:val="28"/>
          <w:szCs w:val="28"/>
        </w:rPr>
        <w:t>Ремонт дороги от ул. Кленовая до ул. Сосновая в п. Протасы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bookmarkEnd w:id="0"/>
    <w:p w14:paraId="01885105" w14:textId="0FAFFE53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05547A" w:rsidRPr="0005547A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10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7834CF">
        <w:rPr>
          <w:szCs w:val="28"/>
        </w:rPr>
        <w:t>8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1C9B394D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7834CF" w:rsidRPr="007834CF">
        <w:rPr>
          <w:szCs w:val="28"/>
        </w:rPr>
        <w:t>Ремонт дороги от ул. Кленовая до ул. Сосновая в п. Протасы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409A256F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7834CF">
        <w:rPr>
          <w:szCs w:val="28"/>
        </w:rPr>
        <w:t>поселка Протасы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3D33500A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7834CF">
        <w:rPr>
          <w:szCs w:val="28"/>
        </w:rPr>
        <w:t>4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1DBB3642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7834CF">
        <w:rPr>
          <w:szCs w:val="28"/>
        </w:rPr>
        <w:t>поселок Протасы</w:t>
      </w:r>
      <w:r w:rsidR="00AD072D">
        <w:rPr>
          <w:szCs w:val="28"/>
        </w:rPr>
        <w:t xml:space="preserve">, улица </w:t>
      </w:r>
      <w:r w:rsidR="007834CF">
        <w:rPr>
          <w:szCs w:val="28"/>
        </w:rPr>
        <w:t>Кленовая</w:t>
      </w:r>
      <w:r w:rsidR="00AD072D">
        <w:rPr>
          <w:szCs w:val="28"/>
        </w:rPr>
        <w:t xml:space="preserve">, дом № </w:t>
      </w:r>
      <w:r w:rsidR="007834CF">
        <w:rPr>
          <w:szCs w:val="28"/>
        </w:rPr>
        <w:t>3</w:t>
      </w:r>
      <w:r>
        <w:rPr>
          <w:szCs w:val="28"/>
        </w:rPr>
        <w:t>;</w:t>
      </w:r>
    </w:p>
    <w:p w14:paraId="347BC336" w14:textId="1E1F4673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7834CF">
        <w:rPr>
          <w:szCs w:val="28"/>
        </w:rPr>
        <w:t>3</w:t>
      </w:r>
      <w:r w:rsidRPr="0059388D">
        <w:rPr>
          <w:szCs w:val="28"/>
        </w:rPr>
        <w:t xml:space="preserve">.00 час. до </w:t>
      </w:r>
      <w:r w:rsidR="00F441FB">
        <w:rPr>
          <w:szCs w:val="28"/>
        </w:rPr>
        <w:t>1</w:t>
      </w:r>
      <w:r w:rsidR="007834CF">
        <w:rPr>
          <w:szCs w:val="28"/>
        </w:rPr>
        <w:t>4</w:t>
      </w:r>
      <w:r w:rsidR="00DB07B8">
        <w:rPr>
          <w:szCs w:val="28"/>
        </w:rPr>
        <w:t>.</w:t>
      </w:r>
      <w:r w:rsidR="00EF3EB0">
        <w:rPr>
          <w:szCs w:val="28"/>
        </w:rPr>
        <w:t>0</w:t>
      </w:r>
      <w:r w:rsidR="00DB07B8">
        <w:rPr>
          <w:szCs w:val="28"/>
        </w:rPr>
        <w:t>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01AEA2E6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7834CF" w:rsidRPr="007834CF">
        <w:rPr>
          <w:szCs w:val="28"/>
        </w:rPr>
        <w:t>Ремонт дороги от ул. Кленовая до ул. Сосновая в п. Протасы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605C659D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F3EB0" w:rsidRPr="00EF3EB0">
        <w:t xml:space="preserve">территория проживания граждан в пределах группы жилых домов по улицам </w:t>
      </w:r>
      <w:r w:rsidR="007834CF">
        <w:t>Кленовая, Ракитовая, Лиственная, Пихтовая, Сосновая</w:t>
      </w:r>
      <w:r w:rsidR="00EF3EB0">
        <w:t xml:space="preserve"> </w:t>
      </w:r>
      <w:r w:rsidR="007834CF">
        <w:t>поселка Протасы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326B011F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897A94" w:rsidRPr="00897A94">
        <w:rPr>
          <w:szCs w:val="28"/>
        </w:rPr>
        <w:t>62</w:t>
      </w:r>
      <w:r w:rsidR="00E74DDB" w:rsidRPr="00897A94">
        <w:rPr>
          <w:szCs w:val="28"/>
        </w:rPr>
        <w:t xml:space="preserve"> человек</w:t>
      </w:r>
      <w:r w:rsidR="00897A94" w:rsidRPr="00897A94">
        <w:rPr>
          <w:szCs w:val="28"/>
        </w:rPr>
        <w:t>а</w:t>
      </w:r>
      <w:r w:rsidR="00790E48" w:rsidRPr="00897A94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6228386A" w:rsidR="00D222CB" w:rsidRDefault="007834CF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Акулова Марина Кондратьевна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1C7DA672" w:rsidR="00790E48" w:rsidRDefault="007834CF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Мазуряк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Анжелла</w:t>
      </w:r>
      <w:proofErr w:type="spellEnd"/>
      <w:r>
        <w:rPr>
          <w:szCs w:val="28"/>
        </w:rPr>
        <w:t xml:space="preserve"> Валентиновна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C17D9" w14:textId="77777777" w:rsidR="006E6C58" w:rsidRDefault="006E6C58" w:rsidP="00DA5614">
      <w:r>
        <w:separator/>
      </w:r>
    </w:p>
  </w:endnote>
  <w:endnote w:type="continuationSeparator" w:id="0">
    <w:p w14:paraId="37B016C9" w14:textId="77777777" w:rsidR="006E6C58" w:rsidRDefault="006E6C58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74F2FAA4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117AC4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BB729" w14:textId="77777777" w:rsidR="006E6C58" w:rsidRDefault="006E6C58" w:rsidP="00DA5614">
      <w:r>
        <w:separator/>
      </w:r>
    </w:p>
  </w:footnote>
  <w:footnote w:type="continuationSeparator" w:id="0">
    <w:p w14:paraId="71BB8A3F" w14:textId="77777777" w:rsidR="006E6C58" w:rsidRDefault="006E6C58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0B5"/>
    <w:rsid w:val="00040109"/>
    <w:rsid w:val="00041B23"/>
    <w:rsid w:val="00045790"/>
    <w:rsid w:val="00046D9E"/>
    <w:rsid w:val="00053764"/>
    <w:rsid w:val="0005547A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0750E"/>
    <w:rsid w:val="0011145B"/>
    <w:rsid w:val="00112561"/>
    <w:rsid w:val="001145DF"/>
    <w:rsid w:val="00115FB2"/>
    <w:rsid w:val="00116CAD"/>
    <w:rsid w:val="00117AC4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00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12BF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6C58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34CF"/>
    <w:rsid w:val="00784AC5"/>
    <w:rsid w:val="0078603E"/>
    <w:rsid w:val="007868CA"/>
    <w:rsid w:val="00787A05"/>
    <w:rsid w:val="00790E48"/>
    <w:rsid w:val="0079448D"/>
    <w:rsid w:val="007A212B"/>
    <w:rsid w:val="007A2E8A"/>
    <w:rsid w:val="007B112A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97A94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C7AAE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1790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5A1A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BAD35-D0E5-40B9-9615-205F6F16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2026-02-16T06:45:00Z</cp:lastPrinted>
  <dcterms:created xsi:type="dcterms:W3CDTF">2026-03-02T10:16:00Z</dcterms:created>
  <dcterms:modified xsi:type="dcterms:W3CDTF">2026-03-02T10:16:00Z</dcterms:modified>
</cp:coreProperties>
</file>